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809ba5e2a3ee4963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306F2" w14:textId="2C1BF40F" w:rsidR="00C430C3" w:rsidRDefault="00B5522A" w:rsidP="00FE26B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Cyfeirnod</w:t>
      </w:r>
      <w:proofErr w:type="spellEnd"/>
      <w:r>
        <w:rPr>
          <w:rFonts w:ascii="Arial" w:hAnsi="Arial" w:cs="Arial"/>
        </w:rPr>
        <w:t xml:space="preserve"> yr </w:t>
      </w:r>
      <w:proofErr w:type="spellStart"/>
      <w:r>
        <w:rPr>
          <w:rFonts w:ascii="Arial" w:hAnsi="Arial" w:cs="Arial"/>
        </w:rPr>
        <w:t>athro</w:t>
      </w:r>
      <w:proofErr w:type="spellEnd"/>
      <w:r w:rsidR="00DA120A" w:rsidRPr="00DA120A">
        <w:rPr>
          <w:rFonts w:ascii="Arial" w:hAnsi="Arial" w:cs="Arial"/>
        </w:rPr>
        <w:t xml:space="preserve">:          </w:t>
      </w:r>
      <w:r>
        <w:rPr>
          <w:rFonts w:ascii="Arial" w:hAnsi="Arial" w:cs="Arial"/>
        </w:rPr>
        <w:t xml:space="preserve">Enw: </w:t>
      </w:r>
    </w:p>
    <w:p w14:paraId="0DD08756" w14:textId="77777777" w:rsidR="00DA120A" w:rsidRPr="00DA120A" w:rsidRDefault="00DA120A" w:rsidP="00FE26B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854"/>
      </w:tblGrid>
      <w:tr w:rsidR="00D65454" w:rsidRPr="00FA3603" w14:paraId="647107D7" w14:textId="77777777" w:rsidTr="008779B5">
        <w:tc>
          <w:tcPr>
            <w:tcW w:w="9854" w:type="dxa"/>
            <w:shd w:val="clear" w:color="auto" w:fill="D9D9D9"/>
          </w:tcPr>
          <w:p w14:paraId="59AE5DF6" w14:textId="77777777" w:rsidR="00D65454" w:rsidRPr="00FA3603" w:rsidRDefault="00D65454" w:rsidP="008779B5">
            <w:pPr>
              <w:rPr>
                <w:rFonts w:ascii="Arial" w:hAnsi="Arial" w:cs="Arial"/>
                <w:b/>
              </w:rPr>
            </w:pPr>
          </w:p>
          <w:p w14:paraId="11577D5D" w14:textId="07543A49" w:rsidR="00D65454" w:rsidRPr="00D65454" w:rsidRDefault="00B5522A" w:rsidP="00B5522A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Adran</w:t>
            </w:r>
            <w:r w:rsidR="00D65454" w:rsidRPr="00FA3603">
              <w:rPr>
                <w:rFonts w:ascii="Arial" w:hAnsi="Arial" w:cs="Arial"/>
                <w:b/>
                <w:sz w:val="32"/>
                <w:szCs w:val="32"/>
              </w:rPr>
              <w:t xml:space="preserve"> 4: </w:t>
            </w: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Cofnod</w:t>
            </w:r>
            <w:proofErr w:type="spellEnd"/>
            <w:r>
              <w:rPr>
                <w:rFonts w:ascii="Arial" w:hAnsi="Arial" w:cs="Arial"/>
                <w:b/>
                <w:sz w:val="32"/>
                <w:szCs w:val="32"/>
              </w:rPr>
              <w:t xml:space="preserve"> o’r cyfnod ymsefydlu</w:t>
            </w:r>
          </w:p>
        </w:tc>
      </w:tr>
    </w:tbl>
    <w:p w14:paraId="5F469FA4" w14:textId="77777777" w:rsidR="00D65454" w:rsidRDefault="00D65454" w:rsidP="00D65454">
      <w:pPr>
        <w:rPr>
          <w:rFonts w:ascii="Arial" w:hAnsi="Arial" w:cs="Arial"/>
          <w:b/>
        </w:rPr>
      </w:pPr>
    </w:p>
    <w:p w14:paraId="1A9954F3" w14:textId="55B1582E" w:rsidR="00D65454" w:rsidRPr="00E82D64" w:rsidRDefault="00E82D64" w:rsidP="007A48AF">
      <w:pPr>
        <w:jc w:val="center"/>
        <w:rPr>
          <w:rFonts w:ascii="Arial" w:hAnsi="Arial" w:cs="Arial"/>
          <w:b/>
          <w:i/>
          <w:color w:val="808080"/>
          <w:sz w:val="22"/>
          <w:szCs w:val="22"/>
        </w:rPr>
      </w:pPr>
      <w:r w:rsidRPr="00E82D64">
        <w:rPr>
          <w:rFonts w:ascii="Arial" w:hAnsi="Arial" w:cs="Arial"/>
          <w:b/>
          <w:i/>
          <w:color w:val="222222"/>
          <w:sz w:val="22"/>
          <w:szCs w:val="22"/>
          <w:lang w:val="cy-GB"/>
        </w:rPr>
        <w:t>Mae’r</w:t>
      </w:r>
      <w:r w:rsidRPr="00E82D64">
        <w:rPr>
          <w:rFonts w:ascii="Arial" w:hAnsi="Arial" w:cs="Arial"/>
          <w:b/>
          <w:i/>
          <w:color w:val="222222"/>
          <w:sz w:val="22"/>
          <w:szCs w:val="22"/>
          <w:lang w:val="cy-GB"/>
        </w:rPr>
        <w:t xml:space="preserve"> ANG yn gyfrifol am sicrhau </w:t>
      </w:r>
      <w:r w:rsidRPr="00E82D64">
        <w:rPr>
          <w:rFonts w:ascii="Arial" w:hAnsi="Arial" w:cs="Arial"/>
          <w:b/>
          <w:i/>
          <w:color w:val="222222"/>
          <w:sz w:val="22"/>
          <w:szCs w:val="22"/>
          <w:lang w:val="cy-GB"/>
        </w:rPr>
        <w:t xml:space="preserve">bod </w:t>
      </w:r>
      <w:r w:rsidRPr="00E82D64">
        <w:rPr>
          <w:rFonts w:ascii="Arial" w:hAnsi="Arial" w:cs="Arial"/>
          <w:b/>
          <w:i/>
          <w:color w:val="222222"/>
          <w:sz w:val="22"/>
          <w:szCs w:val="22"/>
          <w:lang w:val="cy-GB"/>
        </w:rPr>
        <w:t>Adran 4</w:t>
      </w:r>
      <w:r w:rsidRPr="00E82D64">
        <w:rPr>
          <w:rFonts w:ascii="Arial" w:hAnsi="Arial" w:cs="Arial"/>
          <w:b/>
          <w:i/>
          <w:color w:val="222222"/>
          <w:sz w:val="22"/>
          <w:szCs w:val="22"/>
          <w:lang w:val="cy-GB"/>
        </w:rPr>
        <w:t xml:space="preserve"> yn cael ei chwblhau </w:t>
      </w:r>
      <w:r w:rsidRPr="00E82D64">
        <w:rPr>
          <w:rFonts w:ascii="Arial" w:hAnsi="Arial" w:cs="Arial"/>
          <w:b/>
          <w:i/>
          <w:color w:val="222222"/>
          <w:sz w:val="22"/>
          <w:szCs w:val="22"/>
          <w:lang w:val="cy-GB"/>
        </w:rPr>
        <w:t xml:space="preserve">am unrhyw waith cyflenwi tymor byr a gyflawnwyd yn ystod y cyfnod </w:t>
      </w:r>
      <w:r w:rsidR="00323DDF">
        <w:rPr>
          <w:rFonts w:ascii="Arial" w:hAnsi="Arial" w:cs="Arial"/>
          <w:b/>
          <w:i/>
          <w:color w:val="222222"/>
          <w:sz w:val="22"/>
          <w:szCs w:val="22"/>
          <w:lang w:val="cy-GB"/>
        </w:rPr>
        <w:t>ym</w:t>
      </w:r>
      <w:r w:rsidRPr="00E82D64">
        <w:rPr>
          <w:rFonts w:ascii="Arial" w:hAnsi="Arial" w:cs="Arial"/>
          <w:b/>
          <w:i/>
          <w:color w:val="222222"/>
          <w:sz w:val="22"/>
          <w:szCs w:val="22"/>
          <w:lang w:val="cy-GB"/>
        </w:rPr>
        <w:t>sefydlu</w:t>
      </w:r>
      <w:r>
        <w:rPr>
          <w:rFonts w:ascii="Arial" w:hAnsi="Arial" w:cs="Arial"/>
          <w:b/>
          <w:i/>
          <w:color w:val="222222"/>
          <w:sz w:val="22"/>
          <w:szCs w:val="22"/>
          <w:lang w:val="cy-GB"/>
        </w:rPr>
        <w:t>.</w:t>
      </w:r>
    </w:p>
    <w:p w14:paraId="07FE178E" w14:textId="77777777" w:rsidR="00D65454" w:rsidRPr="00D163E3" w:rsidRDefault="00D65454" w:rsidP="00D65454">
      <w:pPr>
        <w:jc w:val="center"/>
        <w:rPr>
          <w:rFonts w:ascii="Arial" w:hAnsi="Arial" w:cs="Arial"/>
          <w:b/>
          <w:i/>
          <w:color w:val="808080"/>
          <w:sz w:val="8"/>
          <w:szCs w:val="8"/>
        </w:rPr>
      </w:pPr>
      <w:bookmarkStart w:id="0" w:name="_GoBack"/>
      <w:bookmarkEnd w:id="0"/>
    </w:p>
    <w:p w14:paraId="09E20171" w14:textId="77777777" w:rsidR="003E2EB2" w:rsidRPr="003E2EB2" w:rsidRDefault="00D65454" w:rsidP="00D65454">
      <w:pPr>
        <w:jc w:val="center"/>
        <w:rPr>
          <w:rFonts w:ascii="Arial" w:hAnsi="Arial" w:cs="Arial"/>
          <w:color w:val="808080"/>
          <w:sz w:val="22"/>
          <w:szCs w:val="22"/>
        </w:rPr>
      </w:pPr>
      <w:r w:rsidRPr="006E1BCF">
        <w:rPr>
          <w:rFonts w:ascii="Arial" w:hAnsi="Arial" w:cs="Arial"/>
          <w:b/>
          <w:i/>
          <w:color w:val="80808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E2EB2" w14:paraId="287BE451" w14:textId="77777777" w:rsidTr="003E2EB2">
        <w:tc>
          <w:tcPr>
            <w:tcW w:w="9962" w:type="dxa"/>
          </w:tcPr>
          <w:p w14:paraId="3E5E0C7D" w14:textId="2BCC1F5A" w:rsidR="003E2EB2" w:rsidRPr="002B2604" w:rsidRDefault="00B5522A" w:rsidP="003E2EB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Dyddiad y </w:t>
            </w:r>
            <w:proofErr w:type="spellStart"/>
            <w:r>
              <w:rPr>
                <w:rFonts w:ascii="Arial" w:hAnsi="Arial" w:cs="Arial"/>
                <w:b/>
              </w:rPr>
              <w:t>cwblhawyd</w:t>
            </w:r>
            <w:proofErr w:type="spellEnd"/>
            <w:r>
              <w:rPr>
                <w:rFonts w:ascii="Arial" w:hAnsi="Arial" w:cs="Arial"/>
                <w:b/>
              </w:rPr>
              <w:t xml:space="preserve"> y sesiwn olaf</w:t>
            </w:r>
            <w:r w:rsidR="003E2EB2" w:rsidRPr="002B2604">
              <w:rPr>
                <w:rFonts w:ascii="Arial" w:hAnsi="Arial" w:cs="Arial"/>
                <w:b/>
              </w:rPr>
              <w:t>:</w:t>
            </w:r>
          </w:p>
          <w:p w14:paraId="3911F958" w14:textId="77777777" w:rsidR="00CB06DD" w:rsidRDefault="00CB06DD" w:rsidP="003E2E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9767F5" w14:textId="141BD5E1" w:rsidR="003E2EB2" w:rsidRPr="003E2EB2" w:rsidRDefault="00B5522A" w:rsidP="00B5522A">
            <w:pPr>
              <w:rPr>
                <w:rFonts w:ascii="Arial" w:hAnsi="Arial" w:cs="Arial"/>
                <w:b/>
                <w:i/>
                <w:color w:val="A6A6A6" w:themeColor="background1" w:themeShade="A6"/>
                <w:sz w:val="22"/>
                <w:szCs w:val="22"/>
              </w:rPr>
            </w:pP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Nodwch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 </w:t>
            </w: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ddyddiad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 sesiwn 380 neu </w:t>
            </w: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ddiwedd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 y </w:t>
            </w: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trydydd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 tymor </w:t>
            </w: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cyflawn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, bydd hyn yn </w:t>
            </w: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hysbysu’r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 CP o </w:t>
            </w: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ddyddiad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 cwblhau’r cyfnod ymsefydlu. Rhaid i fanylion y </w:t>
            </w:r>
            <w:proofErr w:type="spellStart"/>
            <w:r w:rsidRPr="00600759">
              <w:rPr>
                <w:rFonts w:ascii="Arial" w:hAnsi="Arial" w:cs="Arial"/>
                <w:b/>
                <w:i/>
                <w:color w:val="A6A6A6"/>
              </w:rPr>
              <w:t>sesiynau</w:t>
            </w:r>
            <w:proofErr w:type="spellEnd"/>
            <w:r w:rsidRPr="00600759">
              <w:rPr>
                <w:rFonts w:ascii="Arial" w:hAnsi="Arial" w:cs="Arial"/>
                <w:b/>
                <w:i/>
                <w:color w:val="A6A6A6"/>
              </w:rPr>
              <w:t xml:space="preserve"> gael eu nodi isod.</w:t>
            </w:r>
          </w:p>
        </w:tc>
      </w:tr>
    </w:tbl>
    <w:p w14:paraId="33F2C7C0" w14:textId="77777777" w:rsidR="00D65454" w:rsidRPr="003E2EB2" w:rsidRDefault="00D65454" w:rsidP="00D65454">
      <w:pPr>
        <w:jc w:val="center"/>
        <w:rPr>
          <w:rFonts w:ascii="Arial" w:hAnsi="Arial" w:cs="Arial"/>
          <w:color w:val="80808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530"/>
        <w:gridCol w:w="4111"/>
      </w:tblGrid>
      <w:tr w:rsidR="00D65454" w:rsidRPr="00FA3603" w14:paraId="55610A9B" w14:textId="77777777" w:rsidTr="002B2604">
        <w:tc>
          <w:tcPr>
            <w:tcW w:w="4248" w:type="dxa"/>
          </w:tcPr>
          <w:p w14:paraId="03E5EB4E" w14:textId="3CB4C2E6" w:rsidR="00D65454" w:rsidRDefault="00B5522A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Enw’r ysgol(ion)</w:t>
            </w:r>
          </w:p>
          <w:p w14:paraId="2680C34D" w14:textId="26AF3C6B" w:rsidR="00D65454" w:rsidRDefault="00B5522A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a’r </w:t>
            </w:r>
          </w:p>
          <w:p w14:paraId="34D12665" w14:textId="3F624151" w:rsidR="00D65454" w:rsidRPr="00FA3603" w:rsidRDefault="00B5522A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Awdurdod Lleol</w:t>
            </w:r>
          </w:p>
          <w:p w14:paraId="56BAC279" w14:textId="77777777" w:rsidR="00D65454" w:rsidRPr="00FA3603" w:rsidRDefault="00D65454" w:rsidP="008779B5">
            <w:pPr>
              <w:jc w:val="center"/>
              <w:rPr>
                <w:rFonts w:ascii="Arial" w:hAnsi="Arial" w:cs="Arial"/>
                <w:b/>
              </w:rPr>
            </w:pPr>
          </w:p>
          <w:p w14:paraId="55C392FB" w14:textId="77777777" w:rsidR="00D65454" w:rsidRPr="00FA3603" w:rsidRDefault="00D65454" w:rsidP="008779B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AEA8272" w14:textId="770E8689" w:rsidR="00D65454" w:rsidRDefault="00B5522A" w:rsidP="008779B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Cyfnod a </w:t>
            </w:r>
            <w:proofErr w:type="spellStart"/>
            <w:r>
              <w:rPr>
                <w:rFonts w:ascii="Arial" w:hAnsi="Arial" w:cs="Arial"/>
                <w:b/>
              </w:rPr>
              <w:t>gwblhawyd</w:t>
            </w:r>
            <w:proofErr w:type="spellEnd"/>
          </w:p>
          <w:p w14:paraId="219B3266" w14:textId="5D9C21B5" w:rsidR="00D65454" w:rsidRPr="00FA3603" w:rsidRDefault="00D65454" w:rsidP="00B5522A">
            <w:pPr>
              <w:rPr>
                <w:rFonts w:ascii="Arial" w:hAnsi="Arial" w:cs="Arial"/>
                <w:b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dyddiadau’r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 xml:space="preserve"> tymor neu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nifer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sesiynau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111" w:type="dxa"/>
          </w:tcPr>
          <w:p w14:paraId="59E92482" w14:textId="4F0163CE" w:rsidR="00D65454" w:rsidRDefault="00B5522A" w:rsidP="008779B5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Dilyswyd</w:t>
            </w:r>
            <w:proofErr w:type="spellEnd"/>
            <w:r>
              <w:rPr>
                <w:rFonts w:ascii="Arial" w:hAnsi="Arial" w:cs="Arial"/>
                <w:b/>
              </w:rPr>
              <w:t xml:space="preserve"> gan y Pennaeth</w:t>
            </w:r>
          </w:p>
          <w:p w14:paraId="602A6491" w14:textId="5E801A19" w:rsidR="00D65454" w:rsidRPr="00D34C63" w:rsidRDefault="00D65454" w:rsidP="00B5522A">
            <w:pPr>
              <w:rPr>
                <w:rFonts w:ascii="Arial" w:hAnsi="Arial" w:cs="Arial"/>
                <w:sz w:val="22"/>
                <w:szCs w:val="22"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</w:t>
            </w:r>
            <w:r w:rsidR="00B5522A">
              <w:rPr>
                <w:rFonts w:ascii="Arial" w:hAnsi="Arial" w:cs="Arial"/>
                <w:sz w:val="22"/>
                <w:szCs w:val="22"/>
              </w:rPr>
              <w:t xml:space="preserve">cadarnhau bod yr ANG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wedi’i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gyflogi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 xml:space="preserve"> fel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athro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 xml:space="preserve"> am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nifer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sesiynau</w:t>
            </w:r>
            <w:proofErr w:type="spellEnd"/>
            <w:r w:rsidR="00B5522A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="00B5522A">
              <w:rPr>
                <w:rFonts w:ascii="Arial" w:hAnsi="Arial" w:cs="Arial"/>
                <w:sz w:val="22"/>
                <w:szCs w:val="22"/>
              </w:rPr>
              <w:t>restrir</w:t>
            </w:r>
            <w:proofErr w:type="spellEnd"/>
            <w:r w:rsidRPr="00D34C6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65454" w:rsidRPr="00FA3603" w14:paraId="09CDA4D3" w14:textId="77777777" w:rsidTr="002B2604">
        <w:tc>
          <w:tcPr>
            <w:tcW w:w="4248" w:type="dxa"/>
          </w:tcPr>
          <w:p w14:paraId="06E0C6C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  <w:p w14:paraId="7836C4C3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827726F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C5E076E" w14:textId="15C9AC2A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4E4FF182" w14:textId="6B1C1922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6BF0ED4D" w14:textId="2C507EEC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14CCA474" w14:textId="4114C5BB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22344DBC" w14:textId="77777777" w:rsidTr="002B2604">
        <w:tc>
          <w:tcPr>
            <w:tcW w:w="4248" w:type="dxa"/>
          </w:tcPr>
          <w:p w14:paraId="3138EC5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  <w:p w14:paraId="6FCFE6EC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5DAEEB6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B048314" w14:textId="1667CC5A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47254A44" w14:textId="19E70A84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</w:p>
          <w:p w14:paraId="7C9EEEC9" w14:textId="5E8DFC20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783B9E49" w14:textId="7275DDC4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10E38388" w14:textId="77777777" w:rsidTr="002B2604">
        <w:tc>
          <w:tcPr>
            <w:tcW w:w="4248" w:type="dxa"/>
          </w:tcPr>
          <w:p w14:paraId="4B96D87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  <w:p w14:paraId="74FB761E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DEF46C5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F7AE6BC" w14:textId="43BB06B1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78F274D0" w14:textId="2B13C72C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08784A73" w14:textId="23D170CD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09CCCD10" w14:textId="05F2F620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1903F547" w14:textId="77777777" w:rsidTr="002B2604">
        <w:tc>
          <w:tcPr>
            <w:tcW w:w="4248" w:type="dxa"/>
          </w:tcPr>
          <w:p w14:paraId="0339AC09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56898E84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62D2F1A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E74DE6C" w14:textId="0B0596D7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2485B751" w14:textId="36F3B92A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38D66F59" w14:textId="3D55AFCB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157A89C5" w14:textId="1F451902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7A8B34E2" w14:textId="77777777" w:rsidTr="002B2604">
        <w:tc>
          <w:tcPr>
            <w:tcW w:w="4248" w:type="dxa"/>
          </w:tcPr>
          <w:p w14:paraId="47E56CCD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478BBD4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6EA2217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F2AB481" w14:textId="5893B27C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545BA522" w14:textId="6420E681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5ADAF552" w14:textId="5E4B69ED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1D02412E" w14:textId="14F91843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56DDA0BA" w14:textId="77777777" w:rsidTr="002B2604">
        <w:tc>
          <w:tcPr>
            <w:tcW w:w="4248" w:type="dxa"/>
          </w:tcPr>
          <w:p w14:paraId="4978C4A0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391C1826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5D7447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E6A8131" w14:textId="08E35960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46EB0739" w14:textId="3EE77035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4180E80E" w14:textId="38562B53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09532C78" w14:textId="1C241DEF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</w:tbl>
    <w:p w14:paraId="0AB752DD" w14:textId="77777777" w:rsidR="00D65454" w:rsidRDefault="00D65454" w:rsidP="00D65454"/>
    <w:p w14:paraId="35F2905F" w14:textId="77777777" w:rsidR="00D65454" w:rsidRDefault="00D65454">
      <w:pPr>
        <w:spacing w:after="200" w:line="276" w:lineRule="auto"/>
      </w:pPr>
      <w:r>
        <w:br w:type="page"/>
      </w:r>
    </w:p>
    <w:p w14:paraId="35996D2C" w14:textId="77777777" w:rsidR="00D65454" w:rsidRDefault="00D65454" w:rsidP="00D6545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530"/>
        <w:gridCol w:w="4050"/>
      </w:tblGrid>
      <w:tr w:rsidR="00B5522A" w:rsidRPr="00FA3603" w14:paraId="42E15A5F" w14:textId="77777777" w:rsidTr="008779B5">
        <w:tc>
          <w:tcPr>
            <w:tcW w:w="4248" w:type="dxa"/>
          </w:tcPr>
          <w:p w14:paraId="01F0A3CA" w14:textId="77777777" w:rsidR="00B5522A" w:rsidRDefault="00B5522A" w:rsidP="00FB3A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Enw’r ysgol(ion)</w:t>
            </w:r>
          </w:p>
          <w:p w14:paraId="07C82380" w14:textId="77777777" w:rsidR="00B5522A" w:rsidRDefault="00B5522A" w:rsidP="00FB3A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a’r </w:t>
            </w:r>
          </w:p>
          <w:p w14:paraId="240691F0" w14:textId="77777777" w:rsidR="00B5522A" w:rsidRPr="00FA3603" w:rsidRDefault="00B5522A" w:rsidP="00FB3A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Awdurdod Lleol</w:t>
            </w:r>
          </w:p>
          <w:p w14:paraId="2B1963A5" w14:textId="77777777" w:rsidR="00B5522A" w:rsidRPr="00FA3603" w:rsidRDefault="00B5522A" w:rsidP="00FB3AD9">
            <w:pPr>
              <w:jc w:val="center"/>
              <w:rPr>
                <w:rFonts w:ascii="Arial" w:hAnsi="Arial" w:cs="Arial"/>
                <w:b/>
              </w:rPr>
            </w:pPr>
          </w:p>
          <w:p w14:paraId="4B1276C2" w14:textId="77777777" w:rsidR="00B5522A" w:rsidRPr="00FA3603" w:rsidRDefault="00B5522A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A82A09A" w14:textId="77777777" w:rsidR="00B5522A" w:rsidRDefault="00B5522A" w:rsidP="00FB3AD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Cyfnod a </w:t>
            </w:r>
            <w:proofErr w:type="spellStart"/>
            <w:r>
              <w:rPr>
                <w:rFonts w:ascii="Arial" w:hAnsi="Arial" w:cs="Arial"/>
                <w:b/>
              </w:rPr>
              <w:t>gwblhawyd</w:t>
            </w:r>
            <w:proofErr w:type="spellEnd"/>
          </w:p>
          <w:p w14:paraId="4D408AE2" w14:textId="00582594" w:rsidR="00B5522A" w:rsidRPr="00FA3603" w:rsidRDefault="00B5522A" w:rsidP="008779B5">
            <w:pPr>
              <w:rPr>
                <w:rFonts w:ascii="Arial" w:hAnsi="Arial" w:cs="Arial"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dyddiadau’r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tymor neu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nifer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sesiynau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050" w:type="dxa"/>
          </w:tcPr>
          <w:p w14:paraId="177468C9" w14:textId="77777777" w:rsidR="00B5522A" w:rsidRDefault="00B5522A" w:rsidP="00FB3AD9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Dilyswyd</w:t>
            </w:r>
            <w:proofErr w:type="spellEnd"/>
            <w:r>
              <w:rPr>
                <w:rFonts w:ascii="Arial" w:hAnsi="Arial" w:cs="Arial"/>
                <w:b/>
              </w:rPr>
              <w:t xml:space="preserve"> gan y Pennaeth</w:t>
            </w:r>
          </w:p>
          <w:p w14:paraId="30518829" w14:textId="67E4AE20" w:rsidR="00B5522A" w:rsidRDefault="00B5522A" w:rsidP="008779B5">
            <w:pPr>
              <w:rPr>
                <w:rFonts w:ascii="Arial" w:hAnsi="Arial" w:cs="Arial"/>
              </w:rPr>
            </w:pPr>
            <w:r w:rsidRPr="00D34C63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cadarnhau bod yr ANG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wedi’i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gyflogi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athro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nifer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sesiynau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restrir</w:t>
            </w:r>
            <w:proofErr w:type="spellEnd"/>
            <w:r w:rsidRPr="00D34C63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65454" w:rsidRPr="00FA3603" w14:paraId="53A299FA" w14:textId="77777777" w:rsidTr="008779B5">
        <w:tc>
          <w:tcPr>
            <w:tcW w:w="4248" w:type="dxa"/>
          </w:tcPr>
          <w:p w14:paraId="5A54C14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0088C287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99B6BD1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A84024C" w14:textId="3456E2C3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35590CFE" w14:textId="0C0DB1B1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34543362" w14:textId="1F634F32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1D43F88A" w14:textId="3120A885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65D4A832" w14:textId="77777777" w:rsidTr="008779B5">
        <w:tc>
          <w:tcPr>
            <w:tcW w:w="4248" w:type="dxa"/>
          </w:tcPr>
          <w:p w14:paraId="1FF9EF7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5264E520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3B6D33F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7D2CA77" w14:textId="143554FD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0CAE0203" w14:textId="6AFD0118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0A8FEB36" w14:textId="579FFE2A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4E3F19FC" w14:textId="59184E8F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7F63682E" w14:textId="77777777" w:rsidTr="008779B5">
        <w:tc>
          <w:tcPr>
            <w:tcW w:w="4248" w:type="dxa"/>
          </w:tcPr>
          <w:p w14:paraId="2A45633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42FC7279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69C073F5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72D5C57" w14:textId="694ADDA7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423C4362" w14:textId="6D9DADC3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1CF1CEE9" w14:textId="360EEB19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039B7EFD" w14:textId="2452C5E0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7F35C10D" w14:textId="77777777" w:rsidTr="008779B5">
        <w:tc>
          <w:tcPr>
            <w:tcW w:w="4248" w:type="dxa"/>
          </w:tcPr>
          <w:p w14:paraId="23A0965D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62B525C1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A765140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0817F2EC" w14:textId="6C27257B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19CF0614" w14:textId="46C64B55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3628E58A" w14:textId="31AF2264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59FAA26B" w14:textId="793C076B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7064F307" w14:textId="77777777" w:rsidTr="008779B5">
        <w:tc>
          <w:tcPr>
            <w:tcW w:w="4248" w:type="dxa"/>
          </w:tcPr>
          <w:p w14:paraId="4C3C1C4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3916136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EF446EB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1C5164B0" w14:textId="0A236E6D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79907A11" w14:textId="2AD37083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36A7DEFA" w14:textId="3EB2DFC8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6121FFF3" w14:textId="7CE29E5E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211D2B36" w14:textId="77777777" w:rsidTr="008779B5">
        <w:tc>
          <w:tcPr>
            <w:tcW w:w="4248" w:type="dxa"/>
          </w:tcPr>
          <w:p w14:paraId="6BCC4701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16CCEE1F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4ED7DF5F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4AA11D9F" w14:textId="72BFFBAB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21FA3BFF" w14:textId="0CCE86F6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17DC7A4F" w14:textId="7E97FEAF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004CE5EB" w14:textId="39CBE35E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2FA2A854" w14:textId="77777777" w:rsidTr="008779B5">
        <w:tc>
          <w:tcPr>
            <w:tcW w:w="4248" w:type="dxa"/>
          </w:tcPr>
          <w:p w14:paraId="770F6AFE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  <w:p w14:paraId="2588793A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F9F6FB9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228DFB41" w14:textId="4C2EE8DF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3BECA795" w14:textId="5B24B94D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00E5D719" w14:textId="69F33912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0C799701" w14:textId="38D6E16F" w:rsidR="00D65454" w:rsidRPr="00FA3603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5F71FA8A" w14:textId="77777777" w:rsidTr="008779B5">
        <w:tc>
          <w:tcPr>
            <w:tcW w:w="4248" w:type="dxa"/>
          </w:tcPr>
          <w:p w14:paraId="0E206EE1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D4A6D18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7B47E827" w14:textId="611C90CA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10A20BBB" w14:textId="45551309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33A8C1DA" w14:textId="09DA7248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6C219585" w14:textId="7A49A350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  <w:tr w:rsidR="00D65454" w:rsidRPr="00FA3603" w14:paraId="52851C00" w14:textId="77777777" w:rsidTr="008779B5">
        <w:tc>
          <w:tcPr>
            <w:tcW w:w="4248" w:type="dxa"/>
          </w:tcPr>
          <w:p w14:paraId="32A55747" w14:textId="77777777" w:rsidR="00D65454" w:rsidRPr="00FA3603" w:rsidRDefault="00D65454" w:rsidP="008779B5">
            <w:pPr>
              <w:ind w:firstLine="720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C11FBCA" w14:textId="77777777" w:rsidR="00D65454" w:rsidRPr="00FA3603" w:rsidRDefault="00D65454" w:rsidP="008779B5">
            <w:pPr>
              <w:rPr>
                <w:rFonts w:ascii="Arial" w:hAnsi="Arial" w:cs="Arial"/>
              </w:rPr>
            </w:pPr>
          </w:p>
        </w:tc>
        <w:tc>
          <w:tcPr>
            <w:tcW w:w="4050" w:type="dxa"/>
          </w:tcPr>
          <w:p w14:paraId="28F52251" w14:textId="2B0A5659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Llofnod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5F323E2A" w14:textId="778D0B1B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Enw</w:t>
            </w:r>
            <w:r w:rsidR="00D65454">
              <w:rPr>
                <w:rFonts w:ascii="Arial" w:hAnsi="Arial" w:cs="Arial"/>
              </w:rPr>
              <w:t>:</w:t>
            </w:r>
          </w:p>
          <w:p w14:paraId="2587A8B3" w14:textId="7E59757F" w:rsidR="00D65454" w:rsidRDefault="00B5522A" w:rsidP="008779B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Dynodiad</w:t>
            </w:r>
            <w:proofErr w:type="spellEnd"/>
            <w:r w:rsidR="00D65454">
              <w:rPr>
                <w:rFonts w:ascii="Arial" w:hAnsi="Arial" w:cs="Arial"/>
              </w:rPr>
              <w:t>:</w:t>
            </w:r>
          </w:p>
          <w:p w14:paraId="605FB3E4" w14:textId="2603907C" w:rsidR="00D65454" w:rsidRDefault="00B5522A" w:rsidP="008779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Dyddiad</w:t>
            </w:r>
            <w:r w:rsidR="00D65454">
              <w:rPr>
                <w:rFonts w:ascii="Arial" w:hAnsi="Arial" w:cs="Arial"/>
              </w:rPr>
              <w:t>:</w:t>
            </w:r>
          </w:p>
        </w:tc>
      </w:tr>
    </w:tbl>
    <w:p w14:paraId="57901499" w14:textId="4A32FCF1" w:rsidR="00D65454" w:rsidRPr="00A40F44" w:rsidRDefault="00B5522A" w:rsidP="00D65454">
      <w:pPr>
        <w:rPr>
          <w:rFonts w:ascii="Arial" w:hAnsi="Arial" w:cs="Arial"/>
          <w:i/>
          <w:sz w:val="22"/>
          <w:szCs w:val="22"/>
        </w:rPr>
      </w:pPr>
      <w:proofErr w:type="spellStart"/>
      <w:r>
        <w:rPr>
          <w:rFonts w:ascii="Arial" w:hAnsi="Arial" w:cs="Arial"/>
          <w:i/>
          <w:sz w:val="22"/>
          <w:szCs w:val="22"/>
        </w:rPr>
        <w:t>Defnyddiwch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dudalennau </w:t>
      </w:r>
      <w:proofErr w:type="spellStart"/>
      <w:r>
        <w:rPr>
          <w:rFonts w:ascii="Arial" w:hAnsi="Arial" w:cs="Arial"/>
          <w:i/>
          <w:sz w:val="22"/>
          <w:szCs w:val="22"/>
        </w:rPr>
        <w:t>ychwanegol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os oes angen</w:t>
      </w:r>
    </w:p>
    <w:p w14:paraId="4D73214D" w14:textId="77777777" w:rsidR="00FE26BA" w:rsidRDefault="00FE26BA" w:rsidP="00FE26BA">
      <w:pPr>
        <w:rPr>
          <w:rFonts w:ascii="Arial" w:hAnsi="Arial" w:cs="Arial"/>
        </w:rPr>
      </w:pPr>
    </w:p>
    <w:sectPr w:rsidR="00FE26BA" w:rsidSect="00C430C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4D28BE" w14:textId="77777777" w:rsidR="003D1D6B" w:rsidRDefault="003D1D6B" w:rsidP="00C430C3">
      <w:r>
        <w:separator/>
      </w:r>
    </w:p>
  </w:endnote>
  <w:endnote w:type="continuationSeparator" w:id="0">
    <w:p w14:paraId="4310F893" w14:textId="77777777" w:rsidR="003D1D6B" w:rsidRDefault="003D1D6B" w:rsidP="00C4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15A24" w14:textId="77777777" w:rsidR="003D1D6B" w:rsidRDefault="003D1D6B" w:rsidP="00C430C3">
      <w:r>
        <w:separator/>
      </w:r>
    </w:p>
  </w:footnote>
  <w:footnote w:type="continuationSeparator" w:id="0">
    <w:p w14:paraId="77684FEA" w14:textId="77777777" w:rsidR="003D1D6B" w:rsidRDefault="003D1D6B" w:rsidP="00C43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596ACD" w14:textId="0B5A142B" w:rsidR="00C430C3" w:rsidRDefault="00C430C3">
    <w:pPr>
      <w:pStyle w:val="Header"/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D1B02B9" wp14:editId="60441872">
          <wp:simplePos x="0" y="0"/>
          <wp:positionH relativeFrom="column">
            <wp:posOffset>5708650</wp:posOffset>
          </wp:positionH>
          <wp:positionV relativeFrom="paragraph">
            <wp:posOffset>-251348</wp:posOffset>
          </wp:positionV>
          <wp:extent cx="884555" cy="838835"/>
          <wp:effectExtent l="0" t="0" r="0" b="0"/>
          <wp:wrapNone/>
          <wp:docPr id="1" name="Picture 1" descr="WG_positive_4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_positive_4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838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631E33" w14:textId="77777777" w:rsidR="00C430C3" w:rsidRDefault="00C430C3">
    <w:pPr>
      <w:pStyle w:val="Header"/>
    </w:pPr>
  </w:p>
  <w:p w14:paraId="639D2941" w14:textId="77777777" w:rsidR="00C430C3" w:rsidRDefault="00C430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6015C"/>
    <w:multiLevelType w:val="hybridMultilevel"/>
    <w:tmpl w:val="7FCACF3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74F9A"/>
    <w:multiLevelType w:val="hybridMultilevel"/>
    <w:tmpl w:val="04D6E63C"/>
    <w:lvl w:ilvl="0" w:tplc="4F165A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0C3"/>
    <w:rsid w:val="00000250"/>
    <w:rsid w:val="00155C94"/>
    <w:rsid w:val="001A7F7F"/>
    <w:rsid w:val="002B2604"/>
    <w:rsid w:val="00323DDF"/>
    <w:rsid w:val="003D1D6B"/>
    <w:rsid w:val="003E2EB2"/>
    <w:rsid w:val="007A48AF"/>
    <w:rsid w:val="007D6CD4"/>
    <w:rsid w:val="0083496A"/>
    <w:rsid w:val="0098721E"/>
    <w:rsid w:val="009D399D"/>
    <w:rsid w:val="00A61A7B"/>
    <w:rsid w:val="00B5522A"/>
    <w:rsid w:val="00C430C3"/>
    <w:rsid w:val="00CB06DD"/>
    <w:rsid w:val="00D65454"/>
    <w:rsid w:val="00DA120A"/>
    <w:rsid w:val="00E82D64"/>
    <w:rsid w:val="00FE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348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430C3"/>
  </w:style>
  <w:style w:type="paragraph" w:styleId="Footer">
    <w:name w:val="footer"/>
    <w:basedOn w:val="Normal"/>
    <w:link w:val="Foot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430C3"/>
  </w:style>
  <w:style w:type="paragraph" w:styleId="BalloonText">
    <w:name w:val="Balloon Text"/>
    <w:basedOn w:val="Normal"/>
    <w:link w:val="BalloonTextChar"/>
    <w:uiPriority w:val="99"/>
    <w:semiHidden/>
    <w:unhideWhenUsed/>
    <w:rsid w:val="00C43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0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1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2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20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20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A12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430C3"/>
  </w:style>
  <w:style w:type="paragraph" w:styleId="Footer">
    <w:name w:val="footer"/>
    <w:basedOn w:val="Normal"/>
    <w:link w:val="FooterChar"/>
    <w:uiPriority w:val="99"/>
    <w:unhideWhenUsed/>
    <w:rsid w:val="00C430C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430C3"/>
  </w:style>
  <w:style w:type="paragraph" w:styleId="BalloonText">
    <w:name w:val="Balloon Text"/>
    <w:basedOn w:val="Normal"/>
    <w:link w:val="BalloonTextChar"/>
    <w:uiPriority w:val="99"/>
    <w:semiHidden/>
    <w:unhideWhenUsed/>
    <w:rsid w:val="00C430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0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12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2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20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20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DA1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9A940ECC</Template>
  <TotalTime>28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Lewis</dc:creator>
  <cp:lastModifiedBy>Holland, Eirian (DfES - PSPDD)</cp:lastModifiedBy>
  <cp:revision>6</cp:revision>
  <cp:lastPrinted>2016-07-21T09:40:00Z</cp:lastPrinted>
  <dcterms:created xsi:type="dcterms:W3CDTF">2016-07-21T09:12:00Z</dcterms:created>
  <dcterms:modified xsi:type="dcterms:W3CDTF">2016-07-21T09:44:00Z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A14782657</vt:lpwstr>
  </property>
  <property fmtid="{D5CDD505-2E9C-101B-9397-08002B2CF9AE}" pid="4" name="Objective-Title">
    <vt:lpwstr>Induction Profile Section 4 revised (3) - W</vt:lpwstr>
  </property>
  <property fmtid="{D5CDD505-2E9C-101B-9397-08002B2CF9AE}" pid="5" name="Objective-Comment">
    <vt:lpwstr/>
  </property>
  <property fmtid="{D5CDD505-2E9C-101B-9397-08002B2CF9AE}" pid="6" name="Objective-CreationStamp">
    <vt:filetime>2016-07-21T09:12:25Z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2016-07-25T14:09:43Z</vt:filetime>
  </property>
  <property fmtid="{D5CDD505-2E9C-101B-9397-08002B2CF9AE}" pid="10" name="Objective-ModificationStamp">
    <vt:filetime>2016-07-25T14:09:39Z</vt:filetime>
  </property>
  <property fmtid="{D5CDD505-2E9C-101B-9397-08002B2CF9AE}" pid="11" name="Objective-Owner">
    <vt:lpwstr>Holland, Eirian (EPS - PSPDD)</vt:lpwstr>
  </property>
  <property fmtid="{D5CDD505-2E9C-101B-9397-08002B2CF9AE}" pid="12" name="Objective-Path">
    <vt:lpwstr>Objective Global Folder:Corporate File Plan:POLICY DEVELOPMENT &amp; REGULATION:Policy Development - Education &amp; Skills:Policy Development - Education Workforce Development:Induction &amp; Early Professional Development - Implementation - Pilots &amp; Guidance - 2014-2015:*PLP Documents:</vt:lpwstr>
  </property>
  <property fmtid="{D5CDD505-2E9C-101B-9397-08002B2CF9AE}" pid="13" name="Objective-Parent">
    <vt:lpwstr>*PLP Documents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2.0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Welsh (cym)</vt:lpwstr>
  </property>
  <property fmtid="{D5CDD505-2E9C-101B-9397-08002B2CF9AE}" pid="22" name="Objective-Date Acquired [system]">
    <vt:lpwstr/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